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581" w:rsidRPr="00EB45BC" w:rsidRDefault="005C4581">
      <w:pPr>
        <w:rPr>
          <w:rFonts w:ascii="Times New Roman" w:hAnsi="Times New Roman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17.25pt;margin-top:12.9pt;width:239.4pt;height:509.6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" strokeweight=".5pt">
            <v:textbox>
              <w:txbxContent>
                <w:p w:rsidR="005C4581" w:rsidRPr="006F2BE9" w:rsidRDefault="005C4581" w:rsidP="00D6176F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F2BE9">
                    <w:rPr>
                      <w:rFonts w:ascii="Times New Roman" w:hAnsi="Times New Roman"/>
                      <w:b/>
                    </w:rPr>
                    <w:t>Đoàn TNCS Hồ Chí Minh - Tp. Hồ Chí Minh</w:t>
                  </w:r>
                </w:p>
                <w:p w:rsidR="005C4581" w:rsidRPr="006F2BE9" w:rsidRDefault="005C4581" w:rsidP="00D6176F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F2BE9">
                    <w:rPr>
                      <w:rFonts w:ascii="Times New Roman" w:hAnsi="Times New Roman"/>
                      <w:b/>
                    </w:rPr>
                    <w:t>Trường CĐKT Lý Tự Trọng Tp. Hồ Chí Minh</w:t>
                  </w:r>
                </w:p>
                <w:p w:rsidR="005C4581" w:rsidRDefault="005C4581" w:rsidP="00D6176F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F2BE9">
                    <w:rPr>
                      <w:rFonts w:ascii="Times New Roman" w:hAnsi="Times New Roman"/>
                      <w:b/>
                    </w:rPr>
                    <w:t xml:space="preserve">BCH </w:t>
                  </w:r>
                  <w:r>
                    <w:rPr>
                      <w:rFonts w:ascii="Times New Roman" w:hAnsi="Times New Roman"/>
                      <w:b/>
                    </w:rPr>
                    <w:t>LCĐ Khoa Công nghệ may – TT</w:t>
                  </w: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----</w:t>
                  </w:r>
                  <w:r>
                    <w:rPr>
                      <w:rFonts w:ascii="Times New Roman" w:hAnsi="Times New Roman"/>
                    </w:rPr>
                    <w:sym w:font="Wingdings" w:char="F09D"/>
                  </w:r>
                  <w:r>
                    <w:rPr>
                      <w:rFonts w:ascii="Times New Roman" w:hAnsi="Times New Roman"/>
                    </w:rPr>
                    <w:sym w:font="Wingdings" w:char="F09C"/>
                  </w:r>
                  <w:r>
                    <w:rPr>
                      <w:rFonts w:ascii="Times New Roman" w:hAnsi="Times New Roman"/>
                    </w:rPr>
                    <w:t>----</w:t>
                  </w: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5C4581" w:rsidRPr="004254D6" w:rsidRDefault="005C4581" w:rsidP="0093548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548DD4"/>
                      <w:sz w:val="32"/>
                    </w:rPr>
                  </w:pPr>
                  <w:r w:rsidRPr="004254D6">
                    <w:rPr>
                      <w:rFonts w:ascii="Times New Roman" w:hAnsi="Times New Roman"/>
                      <w:b/>
                      <w:color w:val="548DD4"/>
                      <w:sz w:val="32"/>
                    </w:rPr>
                    <w:t xml:space="preserve">THAM DỰ </w:t>
                  </w:r>
                </w:p>
                <w:p w:rsidR="005C4581" w:rsidRPr="004254D6" w:rsidRDefault="005C4581" w:rsidP="00671006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548DD4"/>
                      <w:sz w:val="32"/>
                    </w:rPr>
                  </w:pPr>
                  <w:r w:rsidRPr="004254D6">
                    <w:rPr>
                      <w:rFonts w:ascii="Times New Roman" w:hAnsi="Times New Roman"/>
                      <w:b/>
                      <w:color w:val="548DD4"/>
                      <w:sz w:val="32"/>
                    </w:rPr>
                    <w:t>LỄ TRI ÂN THẦY CÔ 20/11</w:t>
                  </w: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  <w:noProof/>
                    </w:rPr>
                  </w:pP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</w:rPr>
                  </w:pPr>
                  <w:r w:rsidRPr="004254D6">
                    <w:rPr>
                      <w:rFonts w:ascii="Times New Roman" w:hAnsi="Times New Roman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" o:spid="_x0000_i1026" type="#_x0000_t75" style="width:231pt;height:126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v/iDFhJQ0NfUFJPRklMRQABAQAADEhMaW5vAhAAAG1udHJSR0IgWFlaIAfO&#10;AAIACQAGADEAAGFjc3BNU0ZUAAAAAElFQyBzUkdCAAAAAAAAAAAAAAAB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">
                        <v:imagedata r:id="rId5" o:title="" croptop="-491f" cropbottom="-620f" cropright="-156f"/>
                        <o:lock v:ext="edit" aspectratio="f"/>
                      </v:shape>
                    </w:pict>
                  </w: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5C4581" w:rsidRDefault="005C4581" w:rsidP="007E7461">
                  <w:pPr>
                    <w:rPr>
                      <w:rFonts w:ascii="Times New Roman" w:hAnsi="Times New Roman"/>
                    </w:rPr>
                  </w:pPr>
                </w:p>
                <w:p w:rsidR="005C4581" w:rsidRDefault="005C4581" w:rsidP="007E7461">
                  <w:pPr>
                    <w:rPr>
                      <w:rFonts w:ascii="Times New Roman" w:hAnsi="Times New Roman"/>
                    </w:rPr>
                  </w:pPr>
                </w:p>
                <w:p w:rsidR="005C4581" w:rsidRDefault="005C4581" w:rsidP="00EB45B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Tp.HCM, Tháng 11/2016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4" o:spid="_x0000_s1027" type="#_x0000_t202" style="position:absolute;margin-left:268.65pt;margin-top:13.25pt;width:244.95pt;height:508.1pt;z-index:-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" strokeweight=".5pt">
            <v:textbox>
              <w:txbxContent>
                <w:p w:rsidR="005C4581" w:rsidRDefault="005C4581" w:rsidP="009B0162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70C0"/>
                      <w:sz w:val="28"/>
                    </w:rPr>
                  </w:pPr>
                </w:p>
                <w:p w:rsidR="005C4581" w:rsidRDefault="005C4581" w:rsidP="009B0162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70C0"/>
                      <w:sz w:val="28"/>
                    </w:rPr>
                  </w:pPr>
                  <w:r w:rsidRPr="006F2BE9">
                    <w:rPr>
                      <w:rFonts w:ascii="Times New Roman" w:hAnsi="Times New Roman"/>
                      <w:b/>
                      <w:color w:val="0070C0"/>
                      <w:sz w:val="28"/>
                    </w:rPr>
                    <w:t xml:space="preserve">Chương trình </w:t>
                  </w:r>
                </w:p>
                <w:p w:rsidR="005C4581" w:rsidRPr="006F2BE9" w:rsidRDefault="005C4581" w:rsidP="009B0162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70C0"/>
                      <w:sz w:val="28"/>
                    </w:rPr>
                  </w:pPr>
                  <w:r>
                    <w:rPr>
                      <w:rFonts w:ascii="Times New Roman" w:hAnsi="Times New Roman"/>
                      <w:b/>
                      <w:color w:val="0070C0"/>
                      <w:sz w:val="28"/>
                    </w:rPr>
                    <w:t>Lễ Tri Ân Thầy Cô 20/11</w:t>
                  </w:r>
                </w:p>
                <w:p w:rsidR="005C4581" w:rsidRDefault="005C4581" w:rsidP="008F1625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-----</w:t>
                  </w:r>
                  <w:r>
                    <w:rPr>
                      <w:rFonts w:ascii="Times New Roman" w:hAnsi="Times New Roman"/>
                    </w:rPr>
                    <w:sym w:font="Wingdings" w:char="F026"/>
                  </w:r>
                  <w:r>
                    <w:rPr>
                      <w:rFonts w:ascii="Times New Roman" w:hAnsi="Times New Roman"/>
                    </w:rPr>
                    <w:t>-----</w:t>
                  </w:r>
                </w:p>
                <w:p w:rsidR="005C4581" w:rsidRDefault="005C4581" w:rsidP="00F230C7">
                  <w:pPr>
                    <w:spacing w:after="120"/>
                    <w:jc w:val="both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>17h00</w:t>
                  </w:r>
                  <w:r w:rsidRPr="00D6176F">
                    <w:rPr>
                      <w:rFonts w:ascii="Times New Roman" w:hAnsi="Times New Roman"/>
                      <w:b/>
                      <w:sz w:val="24"/>
                    </w:rPr>
                    <w:t xml:space="preserve"> </w:t>
                  </w:r>
                  <w:r w:rsidRPr="00D6176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sym w:font="Wingdings" w:char="F0E0"/>
                  </w:r>
                  <w:r w:rsidRPr="00D6176F">
                    <w:rPr>
                      <w:rFonts w:ascii="Times New Roman" w:hAnsi="Times New Roman"/>
                      <w:b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>17h30</w:t>
                  </w:r>
                  <w:r w:rsidRPr="00D6176F">
                    <w:rPr>
                      <w:rFonts w:ascii="Times New Roman" w:hAnsi="Times New Roman"/>
                      <w:b/>
                      <w:sz w:val="24"/>
                    </w:rPr>
                    <w:t>: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Đón tiếp đại biểu, Giáo viên và Sinh viên </w:t>
                  </w:r>
                </w:p>
                <w:p w:rsidR="005C4581" w:rsidRDefault="005C4581" w:rsidP="00F230C7">
                  <w:pPr>
                    <w:spacing w:after="120"/>
                    <w:ind w:left="1710" w:hanging="1710"/>
                    <w:jc w:val="both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17h30 </w:t>
                  </w:r>
                  <w:r w:rsidRPr="0025455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sym w:font="Wingdings" w:char="F0E0"/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18h00 : 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Văn nghệ khai mạc </w:t>
                  </w:r>
                </w:p>
                <w:p w:rsidR="005C4581" w:rsidRDefault="005C4581" w:rsidP="00F230C7">
                  <w:pPr>
                    <w:spacing w:after="120"/>
                    <w:jc w:val="both"/>
                    <w:rPr>
                      <w:rFonts w:ascii="Times New Roman" w:hAnsi="Times New Roman"/>
                      <w:b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18h00 </w:t>
                  </w:r>
                  <w:r w:rsidRPr="0025455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sym w:font="Wingdings" w:char="F0E0"/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18h15: </w:t>
                  </w:r>
                  <w:r>
                    <w:rPr>
                      <w:rFonts w:ascii="Times New Roman" w:hAnsi="Times New Roman"/>
                      <w:sz w:val="24"/>
                    </w:rPr>
                    <w:t>Tuyên bố lý do và g</w:t>
                  </w:r>
                  <w:r w:rsidRPr="008F0CE4">
                    <w:rPr>
                      <w:rFonts w:ascii="Times New Roman" w:hAnsi="Times New Roman"/>
                      <w:sz w:val="24"/>
                    </w:rPr>
                    <w:t>iới thiệu đại biểu</w:t>
                  </w:r>
                </w:p>
                <w:p w:rsidR="005C4581" w:rsidRDefault="005C4581" w:rsidP="00F230C7">
                  <w:pPr>
                    <w:spacing w:after="120"/>
                    <w:jc w:val="both"/>
                    <w:rPr>
                      <w:rFonts w:ascii="Times New Roman" w:hAnsi="Times New Roman"/>
                      <w:b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18h15 </w:t>
                  </w:r>
                  <w:r w:rsidRPr="0025455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sym w:font="Wingdings" w:char="F0E0"/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18h30: </w:t>
                  </w:r>
                  <w:r w:rsidRPr="00840D6C">
                    <w:rPr>
                      <w:rFonts w:ascii="Times New Roman" w:hAnsi="Times New Roman"/>
                      <w:sz w:val="24"/>
                    </w:rPr>
                    <w:t>Trao học bổng cho sinh viên</w:t>
                  </w:r>
                </w:p>
                <w:p w:rsidR="005C4581" w:rsidRDefault="005C4581" w:rsidP="00F230C7">
                  <w:pPr>
                    <w:spacing w:after="120"/>
                    <w:jc w:val="both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18h30 </w:t>
                  </w:r>
                  <w:r w:rsidRPr="0025455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sym w:font="Wingdings" w:char="F0E0"/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18h45: </w:t>
                  </w:r>
                  <w:r>
                    <w:rPr>
                      <w:rFonts w:ascii="Times New Roman" w:hAnsi="Times New Roman"/>
                      <w:sz w:val="24"/>
                    </w:rPr>
                    <w:t>Đại diện sinh viên phát biểu lời tri ân</w:t>
                  </w:r>
                </w:p>
                <w:p w:rsidR="005C4581" w:rsidRPr="00840D6C" w:rsidRDefault="005C4581" w:rsidP="00F230C7">
                  <w:pPr>
                    <w:spacing w:after="120"/>
                    <w:jc w:val="both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18h45 </w:t>
                  </w:r>
                  <w:r w:rsidRPr="0025455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sym w:font="Wingdings" w:char="F0E0"/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19h00:</w:t>
                  </w:r>
                  <w:r w:rsidRPr="00840D6C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</w:rPr>
                    <w:t>Tặng hoa tri ân các Thầy cô</w:t>
                  </w:r>
                </w:p>
                <w:p w:rsidR="005C4581" w:rsidRPr="00840D6C" w:rsidRDefault="005C4581" w:rsidP="00F230C7">
                  <w:pPr>
                    <w:spacing w:after="120"/>
                    <w:jc w:val="both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19h00 </w:t>
                  </w:r>
                  <w:r w:rsidRPr="0025455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sym w:font="Wingdings" w:char="F0E0"/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19h15:</w:t>
                  </w:r>
                  <w:r w:rsidRPr="00840D6C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</w:rPr>
                    <w:t>Đại diện Lãnh đạo khoa phát biểu</w:t>
                  </w:r>
                </w:p>
                <w:p w:rsidR="005C4581" w:rsidRDefault="005C4581" w:rsidP="00F230C7">
                  <w:pPr>
                    <w:spacing w:after="120"/>
                    <w:jc w:val="both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19h15 </w:t>
                  </w:r>
                  <w:r w:rsidRPr="0025455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sym w:font="Wingdings" w:char="F0E0"/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19h30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: </w:t>
                  </w:r>
                  <w:r w:rsidRPr="002D7E19">
                    <w:rPr>
                      <w:rFonts w:ascii="Times New Roman" w:hAnsi="Times New Roman"/>
                      <w:sz w:val="24"/>
                    </w:rPr>
                    <w:t>Đại diệ</w:t>
                  </w:r>
                  <w:bookmarkStart w:id="0" w:name="_GoBack"/>
                  <w:bookmarkEnd w:id="0"/>
                  <w:r w:rsidRPr="002D7E19">
                    <w:rPr>
                      <w:rFonts w:ascii="Times New Roman" w:hAnsi="Times New Roman"/>
                      <w:sz w:val="24"/>
                    </w:rPr>
                    <w:t>n</w:t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</w:rPr>
                    <w:t>Lãnh đạo khoa cắt bánh tri ân</w:t>
                  </w:r>
                </w:p>
                <w:p w:rsidR="005C4581" w:rsidRDefault="005C4581" w:rsidP="00F230C7">
                  <w:pPr>
                    <w:spacing w:after="120"/>
                    <w:jc w:val="both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19h30 </w:t>
                  </w:r>
                  <w:r w:rsidRPr="0025455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sym w:font="Wingdings" w:char="F0E0"/>
                  </w:r>
                  <w:r>
                    <w:rPr>
                      <w:rFonts w:ascii="Times New Roman" w:hAnsi="Times New Roman"/>
                      <w:b/>
                      <w:sz w:val="24"/>
                    </w:rPr>
                    <w:t xml:space="preserve"> 20h00: </w:t>
                  </w:r>
                  <w:r>
                    <w:rPr>
                      <w:rFonts w:ascii="Times New Roman" w:hAnsi="Times New Roman"/>
                      <w:sz w:val="24"/>
                    </w:rPr>
                    <w:t>Bế mạc và liên hoan</w:t>
                  </w:r>
                </w:p>
                <w:p w:rsidR="005C4581" w:rsidRPr="008F1625" w:rsidRDefault="005C4581" w:rsidP="008F0CE4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8F1625">
                    <w:rPr>
                      <w:rFonts w:ascii="Times New Roman" w:hAnsi="Times New Roman"/>
                      <w:b/>
                    </w:rPr>
                    <w:t>************************</w:t>
                  </w:r>
                </w:p>
                <w:p w:rsidR="005C4581" w:rsidRPr="00EB45BC" w:rsidRDefault="005C4581" w:rsidP="00EB45BC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5" o:spid="_x0000_s1028" type="#_x0000_t202" style="position:absolute;margin-left:526.9pt;margin-top:13.55pt;width:239.3pt;height:508.65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" strokeweight=".5pt">
            <v:textbox>
              <w:txbxContent>
                <w:p w:rsidR="005C4581" w:rsidRPr="006F2BE9" w:rsidRDefault="005C4581" w:rsidP="00132651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F2BE9">
                    <w:rPr>
                      <w:rFonts w:ascii="Times New Roman" w:hAnsi="Times New Roman"/>
                      <w:b/>
                    </w:rPr>
                    <w:t>Đoàn TNCS Hồ Chí Minh - Tp. Hồ Chí Minh</w:t>
                  </w:r>
                </w:p>
                <w:p w:rsidR="005C4581" w:rsidRPr="006F2BE9" w:rsidRDefault="005C4581" w:rsidP="00132651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F2BE9">
                    <w:rPr>
                      <w:rFonts w:ascii="Times New Roman" w:hAnsi="Times New Roman"/>
                      <w:b/>
                    </w:rPr>
                    <w:t>Trường CĐKT Lý Tự Trọng Tp. Hồ Chí Minh</w:t>
                  </w:r>
                </w:p>
                <w:p w:rsidR="005C4581" w:rsidRDefault="005C4581" w:rsidP="007E7461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BCH LCĐ</w:t>
                  </w:r>
                  <w:r w:rsidRPr="006F2BE9"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</w:rPr>
                    <w:t>Khoa Công nghệ may – TT</w:t>
                  </w:r>
                </w:p>
                <w:p w:rsidR="005C4581" w:rsidRDefault="005C4581" w:rsidP="00E27D31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----</w:t>
                  </w:r>
                  <w:r>
                    <w:rPr>
                      <w:rFonts w:ascii="Times New Roman" w:hAnsi="Times New Roman"/>
                    </w:rPr>
                    <w:sym w:font="Wingdings" w:char="F09D"/>
                  </w:r>
                  <w:r>
                    <w:rPr>
                      <w:rFonts w:ascii="Times New Roman" w:hAnsi="Times New Roman"/>
                    </w:rPr>
                    <w:sym w:font="Wingdings" w:char="F09C"/>
                  </w:r>
                  <w:r>
                    <w:rPr>
                      <w:rFonts w:ascii="Times New Roman" w:hAnsi="Times New Roman"/>
                    </w:rPr>
                    <w:t>----</w:t>
                  </w:r>
                </w:p>
                <w:p w:rsidR="005C4581" w:rsidRPr="00EB4061" w:rsidRDefault="005C4581" w:rsidP="007E7461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EB4061">
                    <w:rPr>
                      <w:rFonts w:ascii="Times New Roman" w:hAnsi="Times New Roman"/>
                      <w:b/>
                      <w:sz w:val="28"/>
                    </w:rPr>
                    <w:t xml:space="preserve">BCH 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Liên </w:t>
                  </w:r>
                  <w:r w:rsidRPr="00EB4061">
                    <w:rPr>
                      <w:rFonts w:ascii="Times New Roman" w:hAnsi="Times New Roman"/>
                      <w:b/>
                      <w:sz w:val="28"/>
                    </w:rPr>
                    <w:t xml:space="preserve">Chi Đoàn 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>Khoa</w:t>
                  </w:r>
                </w:p>
                <w:p w:rsidR="005C4581" w:rsidRDefault="005C4581" w:rsidP="00661686">
                  <w:pPr>
                    <w:tabs>
                      <w:tab w:val="left" w:leader="dot" w:pos="4770"/>
                    </w:tabs>
                    <w:spacing w:before="360" w:after="0" w:line="36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F1625">
                    <w:rPr>
                      <w:rFonts w:ascii="Times New Roman" w:hAnsi="Times New Roman"/>
                      <w:sz w:val="24"/>
                      <w:szCs w:val="24"/>
                    </w:rPr>
                    <w:t xml:space="preserve">Trân trọng kính mời: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……............................</w:t>
                  </w:r>
                </w:p>
                <w:p w:rsidR="005C4581" w:rsidRPr="008F1625" w:rsidRDefault="005C4581" w:rsidP="00661686">
                  <w:pPr>
                    <w:tabs>
                      <w:tab w:val="left" w:leader="dot" w:pos="4770"/>
                    </w:tabs>
                    <w:spacing w:before="360" w:after="0"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……………………………………………….</w:t>
                  </w:r>
                </w:p>
                <w:p w:rsidR="005C4581" w:rsidRDefault="005C4581" w:rsidP="00D33C5E">
                  <w:pPr>
                    <w:spacing w:after="0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CA2A1F">
                    <w:rPr>
                      <w:rFonts w:ascii="Times New Roman" w:hAnsi="Times New Roman"/>
                      <w:sz w:val="26"/>
                      <w:szCs w:val="26"/>
                    </w:rPr>
                    <w:t xml:space="preserve">Tham gia </w:t>
                  </w:r>
                </w:p>
                <w:p w:rsidR="005C4581" w:rsidRPr="004254D6" w:rsidRDefault="005C4581" w:rsidP="003242D0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i/>
                      <w:color w:val="244061"/>
                      <w:sz w:val="32"/>
                    </w:rPr>
                  </w:pPr>
                  <w:r w:rsidRPr="004254D6">
                    <w:rPr>
                      <w:rFonts w:ascii="Times New Roman" w:hAnsi="Times New Roman"/>
                      <w:b/>
                      <w:i/>
                      <w:color w:val="244061"/>
                      <w:sz w:val="32"/>
                    </w:rPr>
                    <w:t>“LỄ TRI ÂN THẦY CÔ 20/11”</w:t>
                  </w:r>
                </w:p>
                <w:p w:rsidR="005C4581" w:rsidRPr="00CA2A1F" w:rsidRDefault="005C4581" w:rsidP="00D33C5E">
                  <w:pPr>
                    <w:spacing w:after="0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p w:rsidR="005C4581" w:rsidRPr="008F1625" w:rsidRDefault="005C4581" w:rsidP="00D33C5E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1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Thời gian:</w:t>
                  </w:r>
                  <w:r w:rsidRPr="008F1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từ 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17h00</w:t>
                  </w:r>
                  <w:r w:rsidRPr="008F1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đến 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20</w:t>
                  </w:r>
                  <w:r w:rsidRPr="002921B3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h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00</w:t>
                  </w:r>
                  <w:r w:rsidRPr="008F1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ngày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  <w:r w:rsidRPr="008F1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tháng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</w:t>
                  </w:r>
                  <w:r w:rsidRPr="008F1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năm 201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  <w:p w:rsidR="005C4581" w:rsidRDefault="005C4581" w:rsidP="00D33C5E">
                  <w:pPr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F162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Địa điểm:</w:t>
                  </w:r>
                  <w:r w:rsidRPr="008F162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Hội trường A </w:t>
                  </w:r>
                </w:p>
                <w:p w:rsidR="005C4581" w:rsidRDefault="005C4581" w:rsidP="00D33C5E">
                  <w:pPr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ab/>
                    <w:t>Trường CĐKT Lý Tự Trọng, TP.HCM</w:t>
                  </w:r>
                </w:p>
                <w:p w:rsidR="005C4581" w:rsidRPr="008F1625" w:rsidRDefault="005C4581" w:rsidP="00D33C5E">
                  <w:pPr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5C4581" w:rsidRPr="008F1625" w:rsidRDefault="005C4581" w:rsidP="00D33C5E">
                  <w:pPr>
                    <w:jc w:val="both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8F1625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Sự hiện diện của 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Thầy/Cô</w:t>
                  </w:r>
                  <w:r w:rsidRPr="008F1625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là niềm vinh hạnh và là nguồn cổ vũ lớn lao đối với tập thể 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BCH Liên Chi Đoàn Khoa.</w:t>
                  </w:r>
                </w:p>
                <w:p w:rsidR="005C4581" w:rsidRPr="008F1625" w:rsidRDefault="005C4581" w:rsidP="00D33C5E">
                  <w:pPr>
                    <w:tabs>
                      <w:tab w:val="center" w:pos="3420"/>
                    </w:tabs>
                    <w:spacing w:after="0"/>
                    <w:jc w:val="center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8F1625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ab/>
                    <w:t>TM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.</w:t>
                  </w:r>
                  <w:r w:rsidRPr="008F1625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BCH 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LCĐ KHOA </w:t>
                  </w:r>
                </w:p>
                <w:p w:rsidR="005C4581" w:rsidRDefault="005C4581" w:rsidP="00D33C5E">
                  <w:pPr>
                    <w:tabs>
                      <w:tab w:val="center" w:pos="2410"/>
                    </w:tabs>
                    <w:spacing w:after="0"/>
                    <w:jc w:val="center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8F1625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ab/>
                    <w:t xml:space="preserve">Bí Thư </w:t>
                  </w:r>
                </w:p>
                <w:p w:rsidR="005C4581" w:rsidRDefault="005C4581" w:rsidP="0080162D">
                  <w:pPr>
                    <w:jc w:val="both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</w:p>
                <w:p w:rsidR="005C4581" w:rsidRDefault="005C4581" w:rsidP="0080162D">
                  <w:pPr>
                    <w:jc w:val="both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</w:p>
                <w:p w:rsidR="005C4581" w:rsidRPr="008F1625" w:rsidRDefault="005C4581" w:rsidP="0080162D">
                  <w:pPr>
                    <w:jc w:val="both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ab/>
                    <w:t xml:space="preserve">     Nguyễn Thị Hiền</w:t>
                  </w:r>
                </w:p>
                <w:p w:rsidR="005C4581" w:rsidRPr="008F1625" w:rsidRDefault="005C4581" w:rsidP="0080162D">
                  <w:pPr>
                    <w:jc w:val="both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</w:p>
                <w:p w:rsidR="005C4581" w:rsidRPr="008F1625" w:rsidRDefault="005C4581" w:rsidP="00D33C5E">
                  <w:pPr>
                    <w:tabs>
                      <w:tab w:val="center" w:pos="2977"/>
                    </w:tabs>
                    <w:jc w:val="center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8F1625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ab/>
                  </w:r>
                </w:p>
                <w:p w:rsidR="005C4581" w:rsidRPr="0080162D" w:rsidRDefault="005C4581" w:rsidP="0080162D">
                  <w:pPr>
                    <w:spacing w:line="360" w:lineRule="auto"/>
                    <w:jc w:val="both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9" o:spid="_x0000_s1029" type="#_x0000_t202" style="position:absolute;margin-left:21.15pt;margin-top:125.2pt;width:252.75pt;height:62.25pt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" filled="f" stroked="f">
            <v:textbox>
              <w:txbxContent>
                <w:p w:rsidR="005C4581" w:rsidRPr="00671006" w:rsidRDefault="005C4581" w:rsidP="00EB45BC">
                  <w:pPr>
                    <w:jc w:val="center"/>
                    <w:rPr>
                      <w:rFonts w:ascii="Times New Roman" w:hAnsi="Times New Roman"/>
                      <w:b/>
                      <w:i/>
                      <w:caps/>
                      <w:color w:val="FF0000"/>
                      <w:sz w:val="86"/>
                      <w:szCs w:val="72"/>
                    </w:rPr>
                  </w:pPr>
                  <w:r w:rsidRPr="00671006">
                    <w:rPr>
                      <w:rFonts w:ascii="Times New Roman" w:hAnsi="Times New Roman"/>
                      <w:b/>
                      <w:i/>
                      <w:caps/>
                      <w:color w:val="FF0000"/>
                      <w:sz w:val="86"/>
                      <w:szCs w:val="72"/>
                    </w:rPr>
                    <w:t>THƯ MỜI</w:t>
                  </w:r>
                </w:p>
              </w:txbxContent>
            </v:textbox>
          </v:shape>
        </w:pict>
      </w:r>
      <w:r w:rsidRPr="00EB45BC">
        <w:rPr>
          <w:rFonts w:ascii="Times New Roman" w:hAnsi="Times New Roman"/>
        </w:rPr>
        <w:t>C</w:t>
      </w:r>
    </w:p>
    <w:sectPr w:rsidR="005C4581" w:rsidRPr="00EB45BC" w:rsidSect="00652157">
      <w:pgSz w:w="16839" w:h="11907" w:orient="landscape" w:code="9"/>
      <w:pgMar w:top="567" w:right="567" w:bottom="567" w:left="567" w:header="720" w:footer="720" w:gutter="0"/>
      <w:pgBorders w:display="firstPage" w:offsetFrom="page">
        <w:top w:val="flowersDaisies" w:sz="16" w:space="24" w:color="548DD4"/>
        <w:left w:val="flowersDaisies" w:sz="16" w:space="24" w:color="548DD4"/>
        <w:bottom w:val="flowersDaisies" w:sz="16" w:space="24" w:color="548DD4"/>
        <w:right w:val="flowersDaisies" w:sz="16" w:space="24" w:color="548DD4"/>
      </w:pgBorders>
      <w:cols w:num="3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?l?r ??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EE1"/>
    <w:rsid w:val="00087EDE"/>
    <w:rsid w:val="00097933"/>
    <w:rsid w:val="000F1FCF"/>
    <w:rsid w:val="00132651"/>
    <w:rsid w:val="001345FF"/>
    <w:rsid w:val="00254556"/>
    <w:rsid w:val="002921B3"/>
    <w:rsid w:val="002D7E19"/>
    <w:rsid w:val="003242D0"/>
    <w:rsid w:val="00380896"/>
    <w:rsid w:val="003822A8"/>
    <w:rsid w:val="003C1273"/>
    <w:rsid w:val="003F6764"/>
    <w:rsid w:val="003F6ACD"/>
    <w:rsid w:val="004126E0"/>
    <w:rsid w:val="004254D6"/>
    <w:rsid w:val="00437FF4"/>
    <w:rsid w:val="00535400"/>
    <w:rsid w:val="005C0165"/>
    <w:rsid w:val="005C4581"/>
    <w:rsid w:val="006420E8"/>
    <w:rsid w:val="006471B9"/>
    <w:rsid w:val="00652157"/>
    <w:rsid w:val="00661686"/>
    <w:rsid w:val="00671006"/>
    <w:rsid w:val="00673FF5"/>
    <w:rsid w:val="006F2BE9"/>
    <w:rsid w:val="00774B19"/>
    <w:rsid w:val="007E7461"/>
    <w:rsid w:val="0080162D"/>
    <w:rsid w:val="008309CC"/>
    <w:rsid w:val="00840D6C"/>
    <w:rsid w:val="0085171B"/>
    <w:rsid w:val="00874ECD"/>
    <w:rsid w:val="008B77F5"/>
    <w:rsid w:val="008F0CE4"/>
    <w:rsid w:val="008F1625"/>
    <w:rsid w:val="0093548B"/>
    <w:rsid w:val="009B0162"/>
    <w:rsid w:val="009B4A11"/>
    <w:rsid w:val="00A5744D"/>
    <w:rsid w:val="00A61610"/>
    <w:rsid w:val="00A828BA"/>
    <w:rsid w:val="00AA3400"/>
    <w:rsid w:val="00AA5793"/>
    <w:rsid w:val="00B70F0B"/>
    <w:rsid w:val="00BB0E88"/>
    <w:rsid w:val="00BC6EE1"/>
    <w:rsid w:val="00C20D5E"/>
    <w:rsid w:val="00C44A87"/>
    <w:rsid w:val="00C93153"/>
    <w:rsid w:val="00CA2A1F"/>
    <w:rsid w:val="00CF4AC9"/>
    <w:rsid w:val="00D33C5E"/>
    <w:rsid w:val="00D6176F"/>
    <w:rsid w:val="00DB6E56"/>
    <w:rsid w:val="00DE0CCA"/>
    <w:rsid w:val="00DF4F45"/>
    <w:rsid w:val="00E12C36"/>
    <w:rsid w:val="00E27D31"/>
    <w:rsid w:val="00EB4061"/>
    <w:rsid w:val="00EB45BC"/>
    <w:rsid w:val="00F230C7"/>
    <w:rsid w:val="00F41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65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6176F"/>
    <w:pPr>
      <w:ind w:left="720"/>
      <w:contextualSpacing/>
    </w:pPr>
    <w:rPr>
      <w:rFonts w:eastAsia="MS Minch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0</Words>
  <Characters>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Aka</dc:creator>
  <cp:keywords/>
  <dc:description/>
  <cp:lastModifiedBy>Admin</cp:lastModifiedBy>
  <cp:revision>2</cp:revision>
  <cp:lastPrinted>2013-03-25T01:07:00Z</cp:lastPrinted>
  <dcterms:created xsi:type="dcterms:W3CDTF">2008-07-30T17:19:00Z</dcterms:created>
  <dcterms:modified xsi:type="dcterms:W3CDTF">2008-07-30T17:19:00Z</dcterms:modified>
</cp:coreProperties>
</file>